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vertAnchor="page" w:horzAnchor="margin" w:tblpY="3451"/>
        <w:tblW w:w="50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4"/>
        <w:gridCol w:w="3532"/>
        <w:gridCol w:w="3357"/>
      </w:tblGrid>
      <w:tr w:rsidR="00F60474" w:rsidRPr="00D47923" w:rsidTr="00F60474">
        <w:tc>
          <w:tcPr>
            <w:tcW w:w="5000" w:type="pct"/>
            <w:gridSpan w:val="3"/>
            <w:shd w:val="clear" w:color="auto" w:fill="92D050"/>
          </w:tcPr>
          <w:p w:rsidR="00F60474" w:rsidRPr="00F60474" w:rsidRDefault="00012BE1" w:rsidP="008E6A81">
            <w:pPr>
              <w:pStyle w:val="Titre1"/>
              <w:outlineLvl w:val="0"/>
              <w:rPr>
                <w:rFonts w:ascii="Gill Sans MT" w:hAnsi="Gill Sans MT"/>
                <w:color w:val="D3524D" w:themeColor="accent5" w:themeTint="99"/>
              </w:rPr>
            </w:pPr>
            <w:r>
              <w:rPr>
                <w:rFonts w:ascii="Gill Sans MT" w:hAnsi="Gill Sans MT"/>
                <w:noProof/>
                <w:sz w:val="12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margin">
                        <wp:posOffset>63500</wp:posOffset>
                      </wp:positionH>
                      <wp:positionV relativeFrom="paragraph">
                        <wp:posOffset>78740</wp:posOffset>
                      </wp:positionV>
                      <wp:extent cx="107950" cy="107950"/>
                      <wp:effectExtent l="0" t="0" r="25400" b="25400"/>
                      <wp:wrapNone/>
                      <wp:docPr id="1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635E5" id="Rectangle 1" o:spid="_x0000_s1026" style="position:absolute;margin-left:5pt;margin-top:6.2pt;width:8.5pt;height: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" fillcolor="white [3201]" strokecolor="#666 [3209]" strokeweight="1pt">
                      <v:path arrowok="t"/>
                      <w10:wrap anchorx="margin"/>
                    </v:rect>
                  </w:pict>
                </mc:Fallback>
              </mc:AlternateContent>
            </w:r>
            <w:r w:rsidR="00F60474" w:rsidRPr="00D47923">
              <w:rPr>
                <w:rFonts w:ascii="Gill Sans MT" w:hAnsi="Gill Sans MT"/>
              </w:rPr>
              <w:t xml:space="preserve">      Demandeur</w:t>
            </w: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8E6A81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</w:rPr>
              <w:t xml:space="preserve">NOM </w:t>
            </w:r>
            <w:sdt>
              <w:sdtPr>
                <w:rPr>
                  <w:rFonts w:ascii="Gill Sans MT" w:hAnsi="Gill Sans MT"/>
                </w:rPr>
                <w:id w:val="1621259925"/>
                <w:placeholder>
                  <w:docPart w:val="291ACC4828E04737AAEE4B0B83B719D3"/>
                </w:placeholder>
                <w:temporary/>
                <w:showingPlcHdr/>
              </w:sdtPr>
              <w:sdtEndPr/>
              <w:sdtContent>
                <w:r w:rsidRPr="00D47923">
                  <w:rPr>
                    <w:rFonts w:ascii="Gill Sans MT" w:hAnsi="Gill Sans MT"/>
                    <w:lang w:bidi="fr-FR"/>
                  </w:rPr>
                  <w:t>Prénom</w:t>
                </w:r>
              </w:sdtContent>
            </w:sdt>
          </w:p>
        </w:tc>
        <w:tc>
          <w:tcPr>
            <w:tcW w:w="3813" w:type="pct"/>
            <w:gridSpan w:val="2"/>
            <w:tcBorders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8E6A81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</w:rPr>
              <w:t>Contact</w:t>
            </w: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</w:rPr>
            </w:pPr>
            <w:r w:rsidRPr="00D47923">
              <w:rPr>
                <w:rFonts w:ascii="Segoe UI Symbol" w:hAnsi="Segoe UI Symbol" w:cs="Segoe UI Symbol"/>
                <w:sz w:val="20"/>
              </w:rPr>
              <w:t>☎</w:t>
            </w:r>
            <w:r w:rsidRPr="00D47923">
              <w:rPr>
                <w:rFonts w:ascii="Gill Sans MT" w:hAnsi="Gill Sans MT" w:cs="Segoe UI Symbol"/>
                <w:sz w:val="20"/>
              </w:rPr>
              <w:t xml:space="preserve"> :                                                      @ : </w:t>
            </w: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8E6A81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  <w:sz w:val="22"/>
                <w:lang w:bidi="fr-FR"/>
              </w:rPr>
              <w:t>Domaine d’activité</w:t>
            </w: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8E6A81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  <w:sz w:val="22"/>
              </w:rPr>
              <w:t>Superficie souhaitée</w:t>
            </w: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012BE1" w:rsidP="00D47923">
            <w:pPr>
              <w:pStyle w:val="Retraitnormal"/>
              <w:ind w:left="0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sz w:val="12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margin">
                        <wp:posOffset>1166495</wp:posOffset>
                      </wp:positionH>
                      <wp:positionV relativeFrom="paragraph">
                        <wp:posOffset>128270</wp:posOffset>
                      </wp:positionV>
                      <wp:extent cx="107950" cy="107950"/>
                      <wp:effectExtent l="0" t="0" r="25400" b="2540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1B9D9" id="Rectangle 6" o:spid="_x0000_s1026" style="position:absolute;margin-left:91.85pt;margin-top:10.1pt;width:8.5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" fillcolor="white [3201]" strokecolor="#666 [3209]" strokeweight="1pt">
                      <v:path arrowok="t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955" w:type="pct"/>
            <w:tcBorders>
              <w:top w:val="dashed" w:sz="4" w:space="0" w:color="E0E0E0" w:themeColor="accent6" w:themeTint="33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60474" w:rsidRPr="00D47923" w:rsidRDefault="00012BE1" w:rsidP="008E6A81">
            <w:pPr>
              <w:spacing w:before="120"/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  <w:noProof/>
                <w:sz w:val="12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margin">
                        <wp:posOffset>2052320</wp:posOffset>
                      </wp:positionH>
                      <wp:positionV relativeFrom="paragraph">
                        <wp:posOffset>98425</wp:posOffset>
                      </wp:positionV>
                      <wp:extent cx="107950" cy="107950"/>
                      <wp:effectExtent l="0" t="0" r="25400" b="2540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5B23E" id="Rectangle 7" o:spid="_x0000_s1026" style="position:absolute;margin-left:161.6pt;margin-top:7.75pt;width:8.5pt;height:8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" fillcolor="white [3201]" strokecolor="#666 [3209]" strokeweight="1pt">
                      <v:path arrowok="t"/>
                      <w10:wrap anchorx="margin"/>
                    </v:rect>
                  </w:pict>
                </mc:Fallback>
              </mc:AlternateContent>
            </w:r>
            <w:r w:rsidR="00F60474" w:rsidRPr="00D47923">
              <w:rPr>
                <w:rFonts w:ascii="Gill Sans MT" w:hAnsi="Gill Sans MT"/>
                <w:i/>
                <w:sz w:val="24"/>
              </w:rPr>
              <w:t>Achat</w:t>
            </w:r>
          </w:p>
        </w:tc>
        <w:tc>
          <w:tcPr>
            <w:tcW w:w="1858" w:type="pct"/>
            <w:tcBorders>
              <w:top w:val="dashed" w:sz="4" w:space="0" w:color="E0E0E0" w:themeColor="accent6" w:themeTint="33"/>
              <w:left w:val="single" w:sz="4" w:space="0" w:color="FFFFFF" w:themeColor="background1"/>
              <w:bottom w:val="single" w:sz="4" w:space="0" w:color="FFFFFF" w:themeColor="background1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  <w:i/>
              </w:rPr>
            </w:pPr>
            <w:r w:rsidRPr="00D47923">
              <w:rPr>
                <w:rFonts w:ascii="Gill Sans MT" w:hAnsi="Gill Sans MT"/>
                <w:i/>
                <w:sz w:val="24"/>
              </w:rPr>
              <w:t>Location</w:t>
            </w: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F60474">
            <w:pPr>
              <w:pStyle w:val="Retraitnormal"/>
              <w:ind w:left="0"/>
              <w:rPr>
                <w:rFonts w:ascii="Gill Sans MT" w:hAnsi="Gill Sans MT"/>
              </w:rPr>
            </w:pPr>
            <w:r w:rsidRPr="00F60474">
              <w:rPr>
                <w:rFonts w:ascii="Gill Sans MT" w:hAnsi="Gill Sans MT"/>
                <w:sz w:val="22"/>
              </w:rPr>
              <w:t>Budget</w:t>
            </w:r>
          </w:p>
        </w:tc>
        <w:tc>
          <w:tcPr>
            <w:tcW w:w="3813" w:type="pct"/>
            <w:gridSpan w:val="2"/>
            <w:tcBorders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8E6A81">
            <w:pPr>
              <w:pStyle w:val="Retraitnormal"/>
              <w:rPr>
                <w:rFonts w:ascii="Gill Sans MT" w:hAnsi="Gill Sans MT"/>
              </w:rPr>
            </w:pP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single" w:sz="4" w:space="0" w:color="FFFFFF" w:themeColor="background1"/>
            </w:tcBorders>
            <w:vAlign w:val="bottom"/>
          </w:tcPr>
          <w:p w:rsidR="00F60474" w:rsidRPr="00D47923" w:rsidRDefault="00F60474" w:rsidP="008E6A81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F60474" w:rsidRPr="00D47923" w:rsidRDefault="00F60474" w:rsidP="008E6A81">
            <w:pPr>
              <w:rPr>
                <w:rFonts w:ascii="Gill Sans MT" w:hAnsi="Gill Sans MT"/>
                <w:b/>
                <w:sz w:val="8"/>
              </w:rPr>
            </w:pPr>
          </w:p>
        </w:tc>
      </w:tr>
      <w:tr w:rsidR="00F60474" w:rsidRPr="00D47923" w:rsidTr="00F60474">
        <w:tc>
          <w:tcPr>
            <w:tcW w:w="5000" w:type="pct"/>
            <w:gridSpan w:val="3"/>
            <w:shd w:val="clear" w:color="auto" w:fill="92D050"/>
          </w:tcPr>
          <w:p w:rsidR="00F60474" w:rsidRPr="00F60474" w:rsidRDefault="00012BE1" w:rsidP="00F60474">
            <w:pPr>
              <w:pStyle w:val="Titre1"/>
              <w:tabs>
                <w:tab w:val="left" w:pos="4190"/>
                <w:tab w:val="center" w:pos="4408"/>
              </w:tabs>
              <w:outlineLvl w:val="0"/>
              <w:rPr>
                <w:rFonts w:ascii="Gill Sans MT" w:hAnsi="Gill Sans MT"/>
                <w:color w:val="C00000"/>
              </w:rPr>
            </w:pPr>
            <w:r>
              <w:rPr>
                <w:rFonts w:ascii="Gill Sans MT" w:hAnsi="Gill Sans MT"/>
                <w:noProof/>
                <w:sz w:val="12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margin">
                        <wp:posOffset>64770</wp:posOffset>
                      </wp:positionH>
                      <wp:positionV relativeFrom="paragraph">
                        <wp:posOffset>81280</wp:posOffset>
                      </wp:positionV>
                      <wp:extent cx="107950" cy="107950"/>
                      <wp:effectExtent l="0" t="0" r="25400" b="2540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C4207" id="Rectangle 5" o:spid="_x0000_s1026" style="position:absolute;margin-left:5.1pt;margin-top:6.4pt;width:8.5pt;height:8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" fillcolor="white [3201]" strokecolor="#666 [3209]" strokeweight="1pt">
                      <v:path arrowok="t"/>
                      <w10:wrap anchorx="margin"/>
                    </v:rect>
                  </w:pict>
                </mc:Fallback>
              </mc:AlternateContent>
            </w:r>
            <w:r w:rsidR="00D61AEA">
              <w:rPr>
                <w:rFonts w:ascii="Gill Sans MT" w:hAnsi="Gill Sans MT"/>
              </w:rPr>
              <w:t xml:space="preserve">        Propriétaire </w:t>
            </w:r>
            <w:r w:rsidR="00F60474">
              <w:rPr>
                <w:rFonts w:ascii="Gill Sans MT" w:hAnsi="Gill Sans MT"/>
              </w:rPr>
              <w:tab/>
            </w:r>
            <w:r w:rsidR="00F60474">
              <w:rPr>
                <w:rFonts w:ascii="Gill Sans MT" w:hAnsi="Gill Sans MT"/>
              </w:rPr>
              <w:tab/>
            </w: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D47923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</w:rPr>
              <w:t xml:space="preserve">NOM </w:t>
            </w:r>
            <w:sdt>
              <w:sdtPr>
                <w:rPr>
                  <w:rFonts w:ascii="Gill Sans MT" w:hAnsi="Gill Sans MT"/>
                </w:rPr>
                <w:id w:val="1344664330"/>
                <w:placeholder>
                  <w:docPart w:val="2314D5AEFDCD40818E8818DD62F16CE6"/>
                </w:placeholder>
                <w:temporary/>
                <w:showingPlcHdr/>
              </w:sdtPr>
              <w:sdtEndPr/>
              <w:sdtContent>
                <w:r w:rsidRPr="00D47923">
                  <w:rPr>
                    <w:rFonts w:ascii="Gill Sans MT" w:hAnsi="Gill Sans MT"/>
                    <w:lang w:bidi="fr-FR"/>
                  </w:rPr>
                  <w:t>Prénom</w:t>
                </w:r>
              </w:sdtContent>
            </w:sdt>
          </w:p>
        </w:tc>
        <w:tc>
          <w:tcPr>
            <w:tcW w:w="3813" w:type="pct"/>
            <w:gridSpan w:val="2"/>
            <w:tcBorders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D47923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D47923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</w:rPr>
              <w:t>Contact</w:t>
            </w: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D47923">
            <w:pPr>
              <w:spacing w:before="120"/>
              <w:rPr>
                <w:rFonts w:ascii="Gill Sans MT" w:hAnsi="Gill Sans MT"/>
              </w:rPr>
            </w:pPr>
            <w:r w:rsidRPr="00D47923">
              <w:rPr>
                <w:rFonts w:ascii="Segoe UI Symbol" w:hAnsi="Segoe UI Symbol" w:cs="Segoe UI Symbol"/>
                <w:sz w:val="20"/>
              </w:rPr>
              <w:t>☎</w:t>
            </w:r>
            <w:r w:rsidRPr="00D47923">
              <w:rPr>
                <w:rFonts w:ascii="Gill Sans MT" w:hAnsi="Gill Sans MT" w:cs="Segoe UI Symbol"/>
                <w:sz w:val="20"/>
              </w:rPr>
              <w:t xml:space="preserve"> :                                                      @ : </w:t>
            </w:r>
          </w:p>
        </w:tc>
      </w:tr>
      <w:tr w:rsidR="00012BE1" w:rsidRPr="00D47923" w:rsidTr="00F60474">
        <w:tc>
          <w:tcPr>
            <w:tcW w:w="1187" w:type="pct"/>
            <w:vAlign w:val="bottom"/>
          </w:tcPr>
          <w:p w:rsidR="00012BE1" w:rsidRPr="00D47923" w:rsidRDefault="00012BE1" w:rsidP="00F60474">
            <w:pPr>
              <w:pStyle w:val="Retraitnormal"/>
              <w:ind w:left="0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Adresse du bien</w:t>
            </w: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dashed" w:sz="4" w:space="0" w:color="E0E0E0" w:themeColor="accent6" w:themeTint="33"/>
            </w:tcBorders>
            <w:vAlign w:val="bottom"/>
          </w:tcPr>
          <w:p w:rsidR="00012BE1" w:rsidRPr="00D47923" w:rsidRDefault="00012BE1" w:rsidP="00D47923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F60474">
        <w:tc>
          <w:tcPr>
            <w:tcW w:w="1187" w:type="pct"/>
            <w:vAlign w:val="bottom"/>
          </w:tcPr>
          <w:p w:rsidR="00F60474" w:rsidRPr="00D47923" w:rsidRDefault="00F60474" w:rsidP="00F60474">
            <w:pPr>
              <w:pStyle w:val="Retraitnormal"/>
              <w:ind w:left="0"/>
              <w:rPr>
                <w:rFonts w:ascii="Gill Sans MT" w:hAnsi="Gill Sans MT"/>
              </w:rPr>
            </w:pPr>
            <w:r w:rsidRPr="00D47923">
              <w:rPr>
                <w:rFonts w:ascii="Gill Sans MT" w:hAnsi="Gill Sans MT"/>
                <w:sz w:val="22"/>
              </w:rPr>
              <w:t xml:space="preserve">Superficie </w:t>
            </w:r>
            <w:r>
              <w:rPr>
                <w:rFonts w:ascii="Gill Sans MT" w:hAnsi="Gill Sans MT"/>
                <w:sz w:val="22"/>
              </w:rPr>
              <w:t>disponible</w:t>
            </w:r>
          </w:p>
        </w:tc>
        <w:tc>
          <w:tcPr>
            <w:tcW w:w="3813" w:type="pct"/>
            <w:gridSpan w:val="2"/>
            <w:tcBorders>
              <w:top w:val="dashed" w:sz="4" w:space="0" w:color="E0E0E0" w:themeColor="accent6" w:themeTint="33"/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D47923">
            <w:pPr>
              <w:spacing w:before="120"/>
              <w:rPr>
                <w:rFonts w:ascii="Gill Sans MT" w:hAnsi="Gill Sans MT"/>
              </w:rPr>
            </w:pPr>
          </w:p>
        </w:tc>
      </w:tr>
      <w:tr w:rsidR="00F60474" w:rsidRPr="00D47923" w:rsidTr="00961AD9">
        <w:tc>
          <w:tcPr>
            <w:tcW w:w="1187" w:type="pct"/>
            <w:vAlign w:val="bottom"/>
          </w:tcPr>
          <w:p w:rsidR="00F60474" w:rsidRPr="00D47923" w:rsidRDefault="00012BE1" w:rsidP="00D47923">
            <w:pPr>
              <w:pStyle w:val="Retraitnormal"/>
              <w:ind w:left="0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noProof/>
                <w:sz w:val="12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margin">
                        <wp:posOffset>1167765</wp:posOffset>
                      </wp:positionH>
                      <wp:positionV relativeFrom="paragraph">
                        <wp:posOffset>88900</wp:posOffset>
                      </wp:positionV>
                      <wp:extent cx="107950" cy="107950"/>
                      <wp:effectExtent l="0" t="0" r="25400" b="2540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9656" id="Rectangle 8" o:spid="_x0000_s1026" style="position:absolute;margin-left:91.95pt;margin-top:7pt;width:8.5pt;height: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" fillcolor="white [3201]" strokecolor="#666 [3209]" strokeweight="1pt">
                      <v:path arrowok="t"/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1955" w:type="pct"/>
            <w:tcBorders>
              <w:top w:val="dashed" w:sz="4" w:space="0" w:color="E0E0E0" w:themeColor="accent6" w:themeTint="33"/>
              <w:bottom w:val="dashed" w:sz="4" w:space="0" w:color="FFFFFF" w:themeColor="background1"/>
            </w:tcBorders>
            <w:vAlign w:val="bottom"/>
          </w:tcPr>
          <w:p w:rsidR="00F60474" w:rsidRPr="00D47923" w:rsidRDefault="00012BE1" w:rsidP="00F60474">
            <w:pPr>
              <w:spacing w:before="120"/>
              <w:rPr>
                <w:rFonts w:ascii="Gill Sans MT" w:hAnsi="Gill Sans MT"/>
                <w:i/>
              </w:rPr>
            </w:pPr>
            <w:r>
              <w:rPr>
                <w:rFonts w:ascii="Gill Sans MT" w:hAnsi="Gill Sans MT"/>
                <w:noProof/>
                <w:sz w:val="12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margin">
                        <wp:posOffset>2051050</wp:posOffset>
                      </wp:positionH>
                      <wp:positionV relativeFrom="paragraph">
                        <wp:posOffset>104140</wp:posOffset>
                      </wp:positionV>
                      <wp:extent cx="107950" cy="107950"/>
                      <wp:effectExtent l="0" t="0" r="25400" b="2540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4D42D" id="Rectangle 9" o:spid="_x0000_s1026" style="position:absolute;margin-left:161.5pt;margin-top:8.2pt;width:8.5pt;height: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" fillcolor="white [3201]" strokecolor="#666 [3209]" strokeweight="1pt">
                      <v:path arrowok="t"/>
                      <w10:wrap anchorx="margin"/>
                    </v:rect>
                  </w:pict>
                </mc:Fallback>
              </mc:AlternateContent>
            </w:r>
            <w:r w:rsidR="00F60474">
              <w:rPr>
                <w:rFonts w:ascii="Gill Sans MT" w:hAnsi="Gill Sans MT"/>
                <w:i/>
                <w:sz w:val="24"/>
              </w:rPr>
              <w:t>Vente</w:t>
            </w:r>
          </w:p>
        </w:tc>
        <w:tc>
          <w:tcPr>
            <w:tcW w:w="1858" w:type="pct"/>
            <w:tcBorders>
              <w:top w:val="dashed" w:sz="4" w:space="0" w:color="E0E0E0" w:themeColor="accent6" w:themeTint="33"/>
              <w:bottom w:val="dashed" w:sz="4" w:space="0" w:color="FFFFFF" w:themeColor="background1"/>
            </w:tcBorders>
            <w:vAlign w:val="bottom"/>
          </w:tcPr>
          <w:p w:rsidR="00F60474" w:rsidRPr="00D47923" w:rsidRDefault="00F60474" w:rsidP="00D47923">
            <w:pPr>
              <w:spacing w:before="120"/>
              <w:rPr>
                <w:rFonts w:ascii="Gill Sans MT" w:hAnsi="Gill Sans MT"/>
                <w:i/>
              </w:rPr>
            </w:pPr>
            <w:r w:rsidRPr="00D47923">
              <w:rPr>
                <w:rFonts w:ascii="Gill Sans MT" w:hAnsi="Gill Sans MT"/>
                <w:i/>
                <w:sz w:val="24"/>
              </w:rPr>
              <w:t>Location</w:t>
            </w:r>
          </w:p>
        </w:tc>
      </w:tr>
      <w:tr w:rsidR="00F60474" w:rsidRPr="00D47923" w:rsidTr="00961AD9">
        <w:tc>
          <w:tcPr>
            <w:tcW w:w="1187" w:type="pct"/>
            <w:vAlign w:val="bottom"/>
          </w:tcPr>
          <w:p w:rsidR="00F60474" w:rsidRPr="00D47923" w:rsidRDefault="00F60474" w:rsidP="00D47923">
            <w:pPr>
              <w:pStyle w:val="Retraitnormal"/>
              <w:ind w:left="0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Prix/Loyer</w:t>
            </w:r>
          </w:p>
        </w:tc>
        <w:tc>
          <w:tcPr>
            <w:tcW w:w="1955" w:type="pct"/>
            <w:tcBorders>
              <w:top w:val="dashed" w:sz="4" w:space="0" w:color="FFFFFF" w:themeColor="background1"/>
              <w:bottom w:val="dashed" w:sz="4" w:space="0" w:color="E0E0E0" w:themeColor="accent6" w:themeTint="33"/>
            </w:tcBorders>
            <w:vAlign w:val="bottom"/>
          </w:tcPr>
          <w:p w:rsidR="00F60474" w:rsidRPr="00D47923" w:rsidRDefault="00F60474" w:rsidP="00F60474">
            <w:pPr>
              <w:spacing w:before="120"/>
              <w:rPr>
                <w:rFonts w:ascii="Gill Sans MT" w:hAnsi="Gill Sans MT"/>
                <w:noProof/>
                <w:sz w:val="12"/>
                <w:szCs w:val="16"/>
                <w:lang w:eastAsia="fr-FR"/>
              </w:rPr>
            </w:pPr>
          </w:p>
        </w:tc>
        <w:tc>
          <w:tcPr>
            <w:tcW w:w="1858" w:type="pct"/>
            <w:tcBorders>
              <w:top w:val="dashed" w:sz="4" w:space="0" w:color="FFFFFF" w:themeColor="background1"/>
              <w:bottom w:val="dashed" w:sz="4" w:space="0" w:color="E0E0E0" w:themeColor="accent6" w:themeTint="33"/>
            </w:tcBorders>
            <w:vAlign w:val="bottom"/>
          </w:tcPr>
          <w:p w:rsidR="00F60474" w:rsidRDefault="00F60474" w:rsidP="00D47923">
            <w:pPr>
              <w:spacing w:before="120"/>
              <w:rPr>
                <w:rFonts w:ascii="Gill Sans MT" w:hAnsi="Gill Sans MT"/>
                <w:i/>
                <w:sz w:val="24"/>
              </w:rPr>
            </w:pPr>
          </w:p>
        </w:tc>
      </w:tr>
      <w:tr w:rsidR="00F60474" w:rsidRPr="00D47923" w:rsidTr="00F60474">
        <w:trPr>
          <w:trHeight w:val="54"/>
        </w:trPr>
        <w:tc>
          <w:tcPr>
            <w:tcW w:w="5000" w:type="pct"/>
            <w:gridSpan w:val="3"/>
            <w:tcBorders>
              <w:bottom w:val="single" w:sz="4" w:space="0" w:color="E0E0E0" w:themeColor="accent6" w:themeTint="33"/>
            </w:tcBorders>
            <w:shd w:val="clear" w:color="auto" w:fill="auto"/>
            <w:vAlign w:val="bottom"/>
          </w:tcPr>
          <w:p w:rsidR="00F60474" w:rsidRPr="00D47923" w:rsidRDefault="00F60474" w:rsidP="00F60474">
            <w:pPr>
              <w:pStyle w:val="Retraitnormal"/>
              <w:ind w:left="0"/>
              <w:rPr>
                <w:rFonts w:ascii="Gill Sans MT" w:hAnsi="Gill Sans MT"/>
              </w:rPr>
            </w:pPr>
          </w:p>
        </w:tc>
      </w:tr>
    </w:tbl>
    <w:p w:rsidR="00CE6104" w:rsidRPr="00D47923" w:rsidRDefault="00012BE1" w:rsidP="00E677FE">
      <w:pPr>
        <w:spacing w:after="0"/>
        <w:rPr>
          <w:rFonts w:ascii="Gill Sans MT" w:hAnsi="Gill Sans MT"/>
          <w:sz w:val="12"/>
          <w:szCs w:val="16"/>
        </w:rPr>
      </w:pPr>
      <w:bookmarkStart w:id="0" w:name="_GoBack"/>
      <w:bookmarkEnd w:id="0"/>
      <w:r>
        <w:rPr>
          <w:rFonts w:ascii="Gill Sans MT" w:hAnsi="Gill Sans MT"/>
          <w:noProof/>
          <w:sz w:val="12"/>
          <w:szCs w:val="16"/>
          <w:lang w:eastAsia="fr-FR"/>
        </w:rPr>
        <mc:AlternateContent>
          <mc:Choice Requires="wps">
            <w:drawing>
              <wp:anchor distT="118745" distB="118745" distL="114300" distR="114300" simplePos="0" relativeHeight="251694080" behindDoc="1" locked="0" layoutInCell="0" allowOverlap="1">
                <wp:simplePos x="0" y="0"/>
                <wp:positionH relativeFrom="margin">
                  <wp:posOffset>3279140</wp:posOffset>
                </wp:positionH>
                <wp:positionV relativeFrom="paragraph">
                  <wp:posOffset>5594985</wp:posOffset>
                </wp:positionV>
                <wp:extent cx="3039110" cy="1883410"/>
                <wp:effectExtent l="254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325" w:rsidRDefault="00791325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91325"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Contact </w:t>
                            </w:r>
                          </w:p>
                          <w:p w:rsidR="00791325" w:rsidRPr="00791325" w:rsidRDefault="00791325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91325">
                              <w:rPr>
                                <w:rFonts w:ascii="Gill Sans MT" w:hAnsi="Gill Sans MT"/>
                                <w:b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Mairie de Camaret-sur-</w:t>
                            </w:r>
                            <w:proofErr w:type="spellStart"/>
                            <w:r w:rsidRPr="00791325">
                              <w:rPr>
                                <w:rFonts w:ascii="Gill Sans MT" w:hAnsi="Gill Sans MT"/>
                                <w:b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Aygues</w:t>
                            </w:r>
                            <w:proofErr w:type="spellEnd"/>
                          </w:p>
                          <w:p w:rsidR="00791325" w:rsidRPr="00791325" w:rsidRDefault="00791325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D61AEA" w:rsidRDefault="00D61AEA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91325" w:rsidRPr="005A6264" w:rsidRDefault="00791325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A6264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 xml:space="preserve">DIET </w:t>
                            </w:r>
                            <w:proofErr w:type="spellStart"/>
                            <w:r w:rsidRPr="005A6264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Clémence</w:t>
                            </w:r>
                            <w:proofErr w:type="spellEnd"/>
                          </w:p>
                          <w:p w:rsidR="00791325" w:rsidRPr="005A6264" w:rsidRDefault="00791325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A6264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clemence.diet@</w:t>
                            </w:r>
                            <w:r w:rsidR="00012BE1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camaret</w:t>
                            </w:r>
                            <w:r w:rsidRPr="005A6264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012BE1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  <w:t>org</w:t>
                            </w:r>
                          </w:p>
                          <w:p w:rsidR="00791325" w:rsidRPr="005A6264" w:rsidRDefault="00791325" w:rsidP="00791325">
                            <w:pPr>
                              <w:pBdr>
                                <w:left w:val="dashed" w:sz="4" w:space="9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color w:val="0D0D0D" w:themeColor="text1" w:themeTint="F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8.2pt;margin-top:440.55pt;width:239.3pt;height:148.3pt;z-index:-251622400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sltA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" o:allowincell="f" filled="f" stroked="f">
                <v:textbox>
                  <w:txbxContent>
                    <w:p w:rsidR="00791325" w:rsidRDefault="00791325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91325"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Contact </w:t>
                      </w:r>
                    </w:p>
                    <w:p w:rsidR="00791325" w:rsidRPr="00791325" w:rsidRDefault="00791325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91325">
                        <w:rPr>
                          <w:rFonts w:ascii="Gill Sans MT" w:hAnsi="Gill Sans MT"/>
                          <w:b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Mairie de Camaret-sur-</w:t>
                      </w:r>
                      <w:proofErr w:type="spellStart"/>
                      <w:r w:rsidRPr="00791325">
                        <w:rPr>
                          <w:rFonts w:ascii="Gill Sans MT" w:hAnsi="Gill Sans MT"/>
                          <w:b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Aygues</w:t>
                      </w:r>
                      <w:proofErr w:type="spellEnd"/>
                    </w:p>
                    <w:p w:rsidR="00791325" w:rsidRPr="00791325" w:rsidRDefault="00791325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D61AEA" w:rsidRDefault="00D61AEA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</w:p>
                    <w:p w:rsidR="00791325" w:rsidRPr="005A6264" w:rsidRDefault="00791325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 w:rsidRPr="005A6264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 xml:space="preserve">DIET </w:t>
                      </w:r>
                      <w:proofErr w:type="spellStart"/>
                      <w:r w:rsidRPr="005A6264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Clémence</w:t>
                      </w:r>
                      <w:proofErr w:type="spellEnd"/>
                    </w:p>
                    <w:p w:rsidR="00791325" w:rsidRPr="005A6264" w:rsidRDefault="00791325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  <w:r w:rsidRPr="005A6264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clemence.diet@</w:t>
                      </w:r>
                      <w:r w:rsidR="00012BE1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camaret</w:t>
                      </w:r>
                      <w:r w:rsidRPr="005A6264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012BE1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  <w:t>org</w:t>
                      </w:r>
                    </w:p>
                    <w:p w:rsidR="00791325" w:rsidRPr="005A6264" w:rsidRDefault="00791325" w:rsidP="00791325">
                      <w:pPr>
                        <w:pBdr>
                          <w:left w:val="dashed" w:sz="4" w:space="9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color w:val="0D0D0D" w:themeColor="text1" w:themeTint="F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noProof/>
          <w:sz w:val="12"/>
          <w:szCs w:val="16"/>
          <w:lang w:eastAsia="fr-FR"/>
        </w:rPr>
        <mc:AlternateContent>
          <mc:Choice Requires="wps">
            <w:drawing>
              <wp:anchor distT="118745" distB="118745" distL="114300" distR="114300" simplePos="0" relativeHeight="251692032" behindDoc="1" locked="0" layoutInCell="0" allowOverlap="1">
                <wp:simplePos x="0" y="0"/>
                <wp:positionH relativeFrom="margin">
                  <wp:posOffset>-495300</wp:posOffset>
                </wp:positionH>
                <wp:positionV relativeFrom="paragraph">
                  <wp:posOffset>5550535</wp:posOffset>
                </wp:positionV>
                <wp:extent cx="3695700" cy="2940050"/>
                <wp:effectExtent l="0" t="0" r="0" b="31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325" w:rsidRDefault="00E51711" w:rsidP="00E51711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Contacts</w:t>
                            </w:r>
                          </w:p>
                          <w:p w:rsidR="00791325" w:rsidRDefault="00791325" w:rsidP="00E51711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</w:pPr>
                            <w:r w:rsidRPr="00791325">
                              <w:rPr>
                                <w:rFonts w:ascii="Gill Sans MT" w:hAnsi="Gill Sans MT"/>
                                <w:b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U</w:t>
                            </w:r>
                            <w:r w:rsidR="005A6264">
                              <w:rPr>
                                <w:rFonts w:ascii="Gill Sans MT" w:hAnsi="Gill Sans MT"/>
                                <w:b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C</w:t>
                            </w:r>
                            <w:r w:rsidRPr="00791325">
                              <w:rPr>
                                <w:rFonts w:ascii="Gill Sans MT" w:hAnsi="Gill Sans MT"/>
                                <w:b/>
                                <w:i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CAV </w:t>
                            </w:r>
                            <w:r w:rsidRPr="00791325"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  <w:t>(Union</w:t>
                            </w:r>
                            <w:r w:rsidR="005A6264"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6264"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  <w:t>Camarétoise</w:t>
                            </w:r>
                            <w:proofErr w:type="spellEnd"/>
                            <w:r w:rsidR="005A6264"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  <w:t xml:space="preserve"> des Commerçants, des Artisans et des Viticulteurs</w:t>
                            </w:r>
                            <w:r w:rsidRPr="00791325"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  <w:t>)</w:t>
                            </w:r>
                          </w:p>
                          <w:p w:rsidR="00791325" w:rsidRDefault="00791325" w:rsidP="00E51711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/>
                                <w:iCs/>
                                <w:color w:val="0D0D0D" w:themeColor="text1" w:themeTint="F2"/>
                                <w:sz w:val="22"/>
                                <w:szCs w:val="24"/>
                              </w:rPr>
                            </w:pPr>
                          </w:p>
                          <w:p w:rsidR="00E51711" w:rsidRDefault="00E51711" w:rsidP="00E51711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E51711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BONNEFOY Céline </w:t>
                            </w:r>
                            <w:r w:rsidR="005A6264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(centre-ville)</w:t>
                            </w:r>
                            <w:r w:rsidR="00D61AEA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06.85.59.79.13</w:t>
                            </w:r>
                          </w:p>
                          <w:p w:rsidR="00D61AEA" w:rsidRDefault="00E51711" w:rsidP="00E51711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spacing w:after="0"/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VIAU Gilles</w:t>
                            </w:r>
                            <w:r w:rsidR="005A6264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(zone artisanale)</w:t>
                            </w:r>
                            <w:r w:rsidR="00D61AEA"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06.20.47.66.65</w:t>
                            </w:r>
                          </w:p>
                          <w:p w:rsidR="00D61AEA" w:rsidRDefault="005A6264" w:rsidP="00D61AEA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Gill Sans MT" w:hAnsi="Gill Sans MT"/>
                                <w:iCs/>
                                <w:color w:val="0D0D0D" w:themeColor="text1" w:themeTint="F2"/>
                                <w:sz w:val="24"/>
                                <w:szCs w:val="24"/>
                              </w:rPr>
                              <w:t>SAINT-PIERRE Catherine (présidente)</w:t>
                            </w:r>
                            <w:r w:rsidRPr="005A6264"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D61AEA"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  <w:t xml:space="preserve">07.81.09.23.39 </w:t>
                            </w:r>
                          </w:p>
                          <w:p w:rsidR="00D61AEA" w:rsidRDefault="00D61AEA" w:rsidP="00D61AEA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jc w:val="center"/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5A6264" w:rsidRPr="00E51711" w:rsidRDefault="00D61AEA" w:rsidP="00D61AEA">
                            <w:pPr>
                              <w:pBdr>
                                <w:left w:val="dashed" w:sz="4" w:space="10" w:color="E0E0E0" w:themeColor="accent6" w:themeTint="33"/>
                              </w:pBdr>
                              <w:jc w:val="center"/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  <w:t xml:space="preserve">  </w:t>
                            </w:r>
                            <w:r w:rsidRPr="00D61AEA">
                              <w:rPr>
                                <w:rFonts w:ascii="Gill Sans MT" w:hAnsi="Gill Sans MT"/>
                                <w:iCs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01700" cy="787400"/>
                                  <wp:effectExtent l="19050" t="0" r="0" b="0"/>
                                  <wp:docPr id="3" name="Image 0" descr="logo UCCAV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UCCAV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104" cy="789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39pt;margin-top:437.05pt;width:291pt;height:231.5pt;z-index:-251624448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" o:allowincell="f" filled="f" stroked="f">
                <v:textbox>
                  <w:txbxContent>
                    <w:p w:rsidR="00791325" w:rsidRDefault="00E51711" w:rsidP="00E51711">
                      <w:pPr>
                        <w:pBdr>
                          <w:left w:val="dashed" w:sz="4" w:space="10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Contacts</w:t>
                      </w:r>
                    </w:p>
                    <w:p w:rsidR="00791325" w:rsidRDefault="00791325" w:rsidP="00E51711">
                      <w:pPr>
                        <w:pBdr>
                          <w:left w:val="dashed" w:sz="4" w:space="10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</w:pPr>
                      <w:r w:rsidRPr="00791325">
                        <w:rPr>
                          <w:rFonts w:ascii="Gill Sans MT" w:hAnsi="Gill Sans MT"/>
                          <w:b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U</w:t>
                      </w:r>
                      <w:r w:rsidR="005A6264">
                        <w:rPr>
                          <w:rFonts w:ascii="Gill Sans MT" w:hAnsi="Gill Sans MT"/>
                          <w:b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C</w:t>
                      </w:r>
                      <w:r w:rsidRPr="00791325">
                        <w:rPr>
                          <w:rFonts w:ascii="Gill Sans MT" w:hAnsi="Gill Sans MT"/>
                          <w:b/>
                          <w:i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CAV </w:t>
                      </w:r>
                      <w:r w:rsidRPr="00791325"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  <w:t>(Union</w:t>
                      </w:r>
                      <w:r w:rsidR="005A6264"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 w:rsidR="005A6264"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  <w:t>Camarétoise</w:t>
                      </w:r>
                      <w:proofErr w:type="spellEnd"/>
                      <w:r w:rsidR="005A6264"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  <w:t xml:space="preserve"> des Commerçants, des Artisans et des Viticulteurs</w:t>
                      </w:r>
                      <w:r w:rsidRPr="00791325"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  <w:t>)</w:t>
                      </w:r>
                    </w:p>
                    <w:p w:rsidR="00791325" w:rsidRDefault="00791325" w:rsidP="00E51711">
                      <w:pPr>
                        <w:pBdr>
                          <w:left w:val="dashed" w:sz="4" w:space="10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/>
                          <w:iCs/>
                          <w:color w:val="0D0D0D" w:themeColor="text1" w:themeTint="F2"/>
                          <w:sz w:val="22"/>
                          <w:szCs w:val="24"/>
                        </w:rPr>
                      </w:pPr>
                    </w:p>
                    <w:p w:rsidR="00E51711" w:rsidRDefault="00E51711" w:rsidP="00E51711">
                      <w:pPr>
                        <w:pBdr>
                          <w:left w:val="dashed" w:sz="4" w:space="10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E51711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BONNEFOY Céline </w:t>
                      </w:r>
                      <w:r w:rsidR="005A6264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(centre-ville)</w:t>
                      </w:r>
                      <w:r w:rsidR="00D61AEA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 06.85.59.79.13</w:t>
                      </w:r>
                    </w:p>
                    <w:p w:rsidR="00D61AEA" w:rsidRDefault="00E51711" w:rsidP="00E51711">
                      <w:pPr>
                        <w:pBdr>
                          <w:left w:val="dashed" w:sz="4" w:space="10" w:color="E0E0E0" w:themeColor="accent6" w:themeTint="33"/>
                        </w:pBdr>
                        <w:spacing w:after="0"/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VIAU Gilles</w:t>
                      </w:r>
                      <w:r w:rsidR="005A6264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 (zone artisanale)</w:t>
                      </w:r>
                      <w:r w:rsidR="00D61AEA"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 xml:space="preserve"> 06.20.47.66.65</w:t>
                      </w:r>
                    </w:p>
                    <w:p w:rsidR="00D61AEA" w:rsidRDefault="005A6264" w:rsidP="00D61AEA">
                      <w:pPr>
                        <w:pBdr>
                          <w:left w:val="dashed" w:sz="4" w:space="10" w:color="E0E0E0" w:themeColor="accent6" w:themeTint="33"/>
                        </w:pBdr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Gill Sans MT" w:hAnsi="Gill Sans MT"/>
                          <w:iCs/>
                          <w:color w:val="0D0D0D" w:themeColor="text1" w:themeTint="F2"/>
                          <w:sz w:val="24"/>
                          <w:szCs w:val="24"/>
                        </w:rPr>
                        <w:t>SAINT-PIERRE Catherine (présidente)</w:t>
                      </w:r>
                      <w:r w:rsidRPr="005A6264"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D61AEA"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  <w:t xml:space="preserve">07.81.09.23.39 </w:t>
                      </w:r>
                    </w:p>
                    <w:p w:rsidR="00D61AEA" w:rsidRDefault="00D61AEA" w:rsidP="00D61AEA">
                      <w:pPr>
                        <w:pBdr>
                          <w:left w:val="dashed" w:sz="4" w:space="10" w:color="E0E0E0" w:themeColor="accent6" w:themeTint="33"/>
                        </w:pBdr>
                        <w:jc w:val="center"/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</w:pPr>
                    </w:p>
                    <w:p w:rsidR="005A6264" w:rsidRPr="00E51711" w:rsidRDefault="00D61AEA" w:rsidP="00D61AEA">
                      <w:pPr>
                        <w:pBdr>
                          <w:left w:val="dashed" w:sz="4" w:space="10" w:color="E0E0E0" w:themeColor="accent6" w:themeTint="33"/>
                        </w:pBdr>
                        <w:jc w:val="center"/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  <w:t xml:space="preserve">  </w:t>
                      </w:r>
                      <w:r w:rsidRPr="00D61AEA">
                        <w:rPr>
                          <w:rFonts w:ascii="Gill Sans MT" w:hAnsi="Gill Sans MT"/>
                          <w:iCs/>
                          <w:noProof/>
                          <w:color w:val="0D0D0D" w:themeColor="text1" w:themeTint="F2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901700" cy="787400"/>
                            <wp:effectExtent l="19050" t="0" r="0" b="0"/>
                            <wp:docPr id="3" name="Image 0" descr="logo UCCAV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UCCAV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104" cy="789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E6104" w:rsidRPr="00D47923" w:rsidSect="00947365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FF8" w:rsidRDefault="00626FF8" w:rsidP="00650259">
      <w:pPr>
        <w:spacing w:after="0" w:line="240" w:lineRule="auto"/>
      </w:pPr>
      <w:r>
        <w:separator/>
      </w:r>
    </w:p>
  </w:endnote>
  <w:endnote w:type="continuationSeparator" w:id="0">
    <w:p w:rsidR="00626FF8" w:rsidRDefault="00626FF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8A90DA-BEAD-4630-B99C-640832DC0FC1}"/>
    <w:embedBold r:id="rId2" w:fontKey="{42706C5A-9978-4CCE-B551-980F575A4CF1}"/>
    <w:embedItalic r:id="rId3" w:fontKey="{EE13F2A8-FA82-4047-A463-5783F49F12CD}"/>
    <w:embedBoldItalic r:id="rId4" w:fontKey="{16D93068-099C-4B88-B1CD-454421CCFD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E47DEC3-BF38-42B0-8269-75ACA4FBBB0A}"/>
    <w:embedBold r:id="rId6" w:fontKey="{C87C6A23-65F0-4183-A5B5-D523188B1A76}"/>
    <w:embedItalic r:id="rId7" w:fontKey="{C77A9DC5-4C41-4D4B-A628-8579ED24B8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B06E3B6-A369-4067-97E8-B6D04B67BB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1A3F564-ACA2-405F-ADEF-7EB04BEA6742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0" w:fontKey="{735F915E-68F8-4940-A9F0-7C60E5011480}"/>
    <w:embedBold r:id="rId11" w:fontKey="{DD9D1BDF-D67C-471B-A29D-682CCF06122C}"/>
    <w:embedItalic r:id="rId12" w:fontKey="{BEC21B1F-32DF-4C6C-933E-DE52F12EF6EB}"/>
    <w:embedBoldItalic r:id="rId13" w:fontKey="{282BD937-4143-4EE6-B41F-EB6897BAD3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2FB30968-6382-4584-AB98-8C3B2D3DBE39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5" w:fontKey="{F13AEC18-539B-41F5-934C-A00928B78476}"/>
    <w:embedBold r:id="rId16" w:fontKey="{78966AE0-9F85-4356-8E19-54E7F3B0944B}"/>
    <w:embedItalic r:id="rId17" w:fontKey="{95A5AFF3-264B-4E8D-A5B7-BF41111E4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35" w:type="dxa"/>
      <w:tblLook w:val="04A0" w:firstRow="1" w:lastRow="0" w:firstColumn="1" w:lastColumn="0" w:noHBand="0" w:noVBand="1"/>
    </w:tblPr>
    <w:tblGrid>
      <w:gridCol w:w="4622"/>
      <w:gridCol w:w="4613"/>
    </w:tblGrid>
    <w:tr w:rsidR="007F7B5D" w:rsidRPr="007F7B5D" w:rsidTr="00F60474">
      <w:trPr>
        <w:trHeight w:val="1319"/>
      </w:trPr>
      <w:tc>
        <w:tcPr>
          <w:tcW w:w="4622" w:type="dxa"/>
          <w:vAlign w:val="center"/>
        </w:tcPr>
        <w:p w:rsidR="007F7B5D" w:rsidRPr="007F7B5D" w:rsidRDefault="007F7B5D" w:rsidP="00E5171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13" w:type="dxa"/>
          <w:vAlign w:val="center"/>
        </w:tcPr>
        <w:p w:rsidR="007F7B5D" w:rsidRPr="007F7B5D" w:rsidRDefault="00F60474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fr-FR"/>
            </w:rPr>
            <w:drawing>
              <wp:inline distT="0" distB="0" distL="0" distR="0">
                <wp:extent cx="536147" cy="844550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blason camare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990" cy="85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FF8" w:rsidRDefault="00626FF8" w:rsidP="00650259">
      <w:pPr>
        <w:spacing w:after="0" w:line="240" w:lineRule="auto"/>
      </w:pPr>
      <w:r>
        <w:separator/>
      </w:r>
    </w:p>
  </w:footnote>
  <w:footnote w:type="continuationSeparator" w:id="0">
    <w:p w:rsidR="00626FF8" w:rsidRDefault="00626FF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AD9" w:rsidRDefault="00961AD9"/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90596C" w:rsidTr="00961AD9">
      <w:trPr>
        <w:trHeight w:val="990"/>
      </w:trPr>
      <w:tc>
        <w:tcPr>
          <w:tcW w:w="1338" w:type="dxa"/>
          <w:vAlign w:val="center"/>
        </w:tcPr>
        <w:p w:rsidR="0090596C" w:rsidRPr="008E6A81" w:rsidRDefault="0090596C" w:rsidP="0090596C">
          <w:pPr>
            <w:pStyle w:val="En-tte"/>
            <w:ind w:left="-108"/>
            <w:rPr>
              <w:color w:val="C00000"/>
            </w:rPr>
          </w:pPr>
          <w:bookmarkStart w:id="1" w:name="_Hlk521325785"/>
          <w:r w:rsidRPr="008E6A81">
            <w:rPr>
              <w:color w:val="C00000"/>
              <w:lang w:eastAsia="fr-FR"/>
            </w:rPr>
            <w:drawing>
              <wp:inline distT="0" distB="0" distL="0" distR="0">
                <wp:extent cx="640080" cy="640080"/>
                <wp:effectExtent l="0" t="0" r="7620" b="0"/>
                <wp:docPr id="2" name="Graphisme 1" descr="carte de visite de répert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ve="http://schemas.openxmlformats.org/markup-compatibility/2006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8" w:type="dxa"/>
          <w:vAlign w:val="center"/>
        </w:tcPr>
        <w:p w:rsidR="008E6A81" w:rsidRPr="00F60474" w:rsidRDefault="008E6A81" w:rsidP="008E6A81">
          <w:pPr>
            <w:pStyle w:val="En-tte"/>
            <w:rPr>
              <w:rFonts w:ascii="Tw Cen MT" w:hAnsi="Tw Cen MT"/>
              <w:b w:val="0"/>
              <w:color w:val="000000" w:themeColor="text1"/>
            </w:rPr>
          </w:pPr>
          <w:r w:rsidRPr="00791325">
            <w:rPr>
              <w:rFonts w:ascii="Tw Cen MT" w:hAnsi="Tw Cen MT"/>
              <w:color w:val="000000" w:themeColor="text1"/>
            </w:rPr>
            <w:t>Locaux vacants</w:t>
          </w:r>
          <w:r w:rsidRPr="00791325">
            <w:rPr>
              <w:rFonts w:ascii="Tw Cen MT" w:hAnsi="Tw Cen MT"/>
              <w:b w:val="0"/>
              <w:color w:val="000000" w:themeColor="text1"/>
              <w:sz w:val="40"/>
            </w:rPr>
            <w:t>– Fiche contact</w:t>
          </w:r>
        </w:p>
        <w:p w:rsidR="0090596C" w:rsidRPr="00F60474" w:rsidRDefault="008E6A81" w:rsidP="008E6A81">
          <w:pPr>
            <w:pStyle w:val="En-tte"/>
            <w:rPr>
              <w:b w:val="0"/>
              <w:i/>
              <w:color w:val="C00000"/>
            </w:rPr>
          </w:pPr>
          <w:r w:rsidRPr="00791325">
            <w:rPr>
              <w:rFonts w:ascii="Tw Cen MT" w:hAnsi="Tw Cen MT"/>
              <w:b w:val="0"/>
              <w:i/>
              <w:color w:val="808080" w:themeColor="background1" w:themeShade="80"/>
              <w:sz w:val="40"/>
            </w:rPr>
            <w:t>Demandeurs / Propriétaires</w:t>
          </w:r>
          <w:bookmarkEnd w:id="1"/>
        </w:p>
      </w:tc>
    </w:tr>
  </w:tbl>
  <w:p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81"/>
    <w:rsid w:val="00012BE1"/>
    <w:rsid w:val="000456E1"/>
    <w:rsid w:val="00052382"/>
    <w:rsid w:val="00056D1D"/>
    <w:rsid w:val="0006568A"/>
    <w:rsid w:val="00076F0F"/>
    <w:rsid w:val="00084253"/>
    <w:rsid w:val="000959E6"/>
    <w:rsid w:val="000D1F49"/>
    <w:rsid w:val="000E7873"/>
    <w:rsid w:val="001727CA"/>
    <w:rsid w:val="002563EF"/>
    <w:rsid w:val="002928D0"/>
    <w:rsid w:val="002C56E6"/>
    <w:rsid w:val="00317EDE"/>
    <w:rsid w:val="00361E11"/>
    <w:rsid w:val="00366578"/>
    <w:rsid w:val="003B4744"/>
    <w:rsid w:val="003F0847"/>
    <w:rsid w:val="0040090B"/>
    <w:rsid w:val="00437E4F"/>
    <w:rsid w:val="0046302A"/>
    <w:rsid w:val="00487D2D"/>
    <w:rsid w:val="004C209C"/>
    <w:rsid w:val="004D5D62"/>
    <w:rsid w:val="005112D0"/>
    <w:rsid w:val="00577E06"/>
    <w:rsid w:val="00590C78"/>
    <w:rsid w:val="005A3BF7"/>
    <w:rsid w:val="005A6264"/>
    <w:rsid w:val="005F2035"/>
    <w:rsid w:val="005F7990"/>
    <w:rsid w:val="00600753"/>
    <w:rsid w:val="00626FF8"/>
    <w:rsid w:val="0063739C"/>
    <w:rsid w:val="00650259"/>
    <w:rsid w:val="00745767"/>
    <w:rsid w:val="00770F25"/>
    <w:rsid w:val="00791325"/>
    <w:rsid w:val="007A35A8"/>
    <w:rsid w:val="007B0A85"/>
    <w:rsid w:val="007C6A52"/>
    <w:rsid w:val="007F7B5D"/>
    <w:rsid w:val="0082043E"/>
    <w:rsid w:val="00836129"/>
    <w:rsid w:val="008E203A"/>
    <w:rsid w:val="008E6A81"/>
    <w:rsid w:val="0090596C"/>
    <w:rsid w:val="0091229C"/>
    <w:rsid w:val="00940E73"/>
    <w:rsid w:val="00947365"/>
    <w:rsid w:val="00961AD9"/>
    <w:rsid w:val="0098597D"/>
    <w:rsid w:val="009F619A"/>
    <w:rsid w:val="009F6DDE"/>
    <w:rsid w:val="00A370A8"/>
    <w:rsid w:val="00AD0D01"/>
    <w:rsid w:val="00BD4753"/>
    <w:rsid w:val="00BD5CB1"/>
    <w:rsid w:val="00BE62EE"/>
    <w:rsid w:val="00C003BA"/>
    <w:rsid w:val="00C46878"/>
    <w:rsid w:val="00C6251B"/>
    <w:rsid w:val="00CB4A51"/>
    <w:rsid w:val="00CD4532"/>
    <w:rsid w:val="00CD47B0"/>
    <w:rsid w:val="00CD70CE"/>
    <w:rsid w:val="00CE6104"/>
    <w:rsid w:val="00CE7918"/>
    <w:rsid w:val="00D16163"/>
    <w:rsid w:val="00D47923"/>
    <w:rsid w:val="00D61AEA"/>
    <w:rsid w:val="00DB3FAD"/>
    <w:rsid w:val="00E139C4"/>
    <w:rsid w:val="00E51711"/>
    <w:rsid w:val="00E61C09"/>
    <w:rsid w:val="00E64561"/>
    <w:rsid w:val="00E677FE"/>
    <w:rsid w:val="00EB3B58"/>
    <w:rsid w:val="00EC7359"/>
    <w:rsid w:val="00EE3054"/>
    <w:rsid w:val="00F00606"/>
    <w:rsid w:val="00F01256"/>
    <w:rsid w:val="00F52451"/>
    <w:rsid w:val="00F60474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1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aret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91ACC4828E04737AAEE4B0B83B719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6E7106-6E39-4A01-ADF6-5FD705C2C1F9}"/>
      </w:docPartPr>
      <w:docPartBody>
        <w:p w:rsidR="00087B5E" w:rsidRDefault="00212856" w:rsidP="00212856">
          <w:pPr>
            <w:pStyle w:val="291ACC4828E04737AAEE4B0B83B719D3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2314D5AEFDCD40818E8818DD62F16C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BEBA7D-9497-4E83-A409-0991DF42E841}"/>
      </w:docPartPr>
      <w:docPartBody>
        <w:p w:rsidR="00087B5E" w:rsidRDefault="00212856" w:rsidP="00212856">
          <w:pPr>
            <w:pStyle w:val="2314D5AEFDCD40818E8818DD62F16CE6"/>
          </w:pPr>
          <w:r w:rsidRPr="0090596C">
            <w:rPr>
              <w:lang w:bidi="fr-FR"/>
            </w:rPr>
            <w:t>Prénom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12856"/>
    <w:rsid w:val="00087B5E"/>
    <w:rsid w:val="00212856"/>
    <w:rsid w:val="008A180C"/>
    <w:rsid w:val="00A3517E"/>
    <w:rsid w:val="00BA3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B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A946A57BA444887B4CAC4AB9377F2B8">
    <w:name w:val="7A946A57BA444887B4CAC4AB9377F2B8"/>
    <w:rsid w:val="00087B5E"/>
  </w:style>
  <w:style w:type="paragraph" w:customStyle="1" w:styleId="F25B1B17956E439A8C54395674EA5078">
    <w:name w:val="F25B1B17956E439A8C54395674EA5078"/>
    <w:rsid w:val="00087B5E"/>
  </w:style>
  <w:style w:type="paragraph" w:customStyle="1" w:styleId="78A20C580A7945CBB3B1D0B78672EFDE">
    <w:name w:val="78A20C580A7945CBB3B1D0B78672EFDE"/>
    <w:rsid w:val="00087B5E"/>
  </w:style>
  <w:style w:type="paragraph" w:customStyle="1" w:styleId="253B57F911914600A0AD199D5889B414">
    <w:name w:val="253B57F911914600A0AD199D5889B414"/>
    <w:rsid w:val="00087B5E"/>
  </w:style>
  <w:style w:type="paragraph" w:customStyle="1" w:styleId="9E389EB2F3714579AD414EC031428E20">
    <w:name w:val="9E389EB2F3714579AD414EC031428E20"/>
    <w:rsid w:val="00087B5E"/>
  </w:style>
  <w:style w:type="paragraph" w:customStyle="1" w:styleId="22D183720821423C80969303E152AA71">
    <w:name w:val="22D183720821423C80969303E152AA71"/>
    <w:rsid w:val="00087B5E"/>
  </w:style>
  <w:style w:type="paragraph" w:customStyle="1" w:styleId="222A2B34DDA74FD9882B372ADE8B35AD">
    <w:name w:val="222A2B34DDA74FD9882B372ADE8B35AD"/>
    <w:rsid w:val="00087B5E"/>
  </w:style>
  <w:style w:type="paragraph" w:customStyle="1" w:styleId="9CCEA7E0BD0547808E58FCE79251A0ED">
    <w:name w:val="9CCEA7E0BD0547808E58FCE79251A0ED"/>
    <w:rsid w:val="00087B5E"/>
  </w:style>
  <w:style w:type="paragraph" w:customStyle="1" w:styleId="88AF429081FD4B54849E6554AFA38E36">
    <w:name w:val="88AF429081FD4B54849E6554AFA38E36"/>
    <w:rsid w:val="00087B5E"/>
  </w:style>
  <w:style w:type="paragraph" w:customStyle="1" w:styleId="3BFD4750EF0F4824AB1749D6CB42813A">
    <w:name w:val="3BFD4750EF0F4824AB1749D6CB42813A"/>
    <w:rsid w:val="00087B5E"/>
  </w:style>
  <w:style w:type="paragraph" w:customStyle="1" w:styleId="9AA56DD0FA9E4968B18D70074737F0E1">
    <w:name w:val="9AA56DD0FA9E4968B18D70074737F0E1"/>
    <w:rsid w:val="00087B5E"/>
  </w:style>
  <w:style w:type="paragraph" w:customStyle="1" w:styleId="37F7B524BB244045AEA8AAF8037F35FB">
    <w:name w:val="37F7B524BB244045AEA8AAF8037F35FB"/>
    <w:rsid w:val="00087B5E"/>
  </w:style>
  <w:style w:type="paragraph" w:customStyle="1" w:styleId="7906B1B313884F00A314BD351899B73B">
    <w:name w:val="7906B1B313884F00A314BD351899B73B"/>
    <w:rsid w:val="00087B5E"/>
  </w:style>
  <w:style w:type="paragraph" w:customStyle="1" w:styleId="50CC1D4EFF3B475BBB59F80C40E58783">
    <w:name w:val="50CC1D4EFF3B475BBB59F80C40E58783"/>
    <w:rsid w:val="00087B5E"/>
  </w:style>
  <w:style w:type="paragraph" w:customStyle="1" w:styleId="B61E11D63282443EB2D26075CFAAA44F">
    <w:name w:val="B61E11D63282443EB2D26075CFAAA44F"/>
    <w:rsid w:val="00087B5E"/>
  </w:style>
  <w:style w:type="paragraph" w:customStyle="1" w:styleId="329B5607844D46A297C7B906DA2F0398">
    <w:name w:val="329B5607844D46A297C7B906DA2F0398"/>
    <w:rsid w:val="00087B5E"/>
  </w:style>
  <w:style w:type="character" w:styleId="Textedelespacerserv">
    <w:name w:val="Placeholder Text"/>
    <w:basedOn w:val="Policepardfaut"/>
    <w:uiPriority w:val="99"/>
    <w:semiHidden/>
    <w:rsid w:val="00212856"/>
    <w:rPr>
      <w:color w:val="808080"/>
    </w:rPr>
  </w:style>
  <w:style w:type="paragraph" w:customStyle="1" w:styleId="15D644DDB4FD4024A05386C1626449EE">
    <w:name w:val="15D644DDB4FD4024A05386C1626449EE"/>
    <w:rsid w:val="00087B5E"/>
  </w:style>
  <w:style w:type="paragraph" w:customStyle="1" w:styleId="089539429AFD4759BEA726E214210D35">
    <w:name w:val="089539429AFD4759BEA726E214210D35"/>
    <w:rsid w:val="00087B5E"/>
  </w:style>
  <w:style w:type="paragraph" w:customStyle="1" w:styleId="02A226C11245453E92FCF11CE82595BF">
    <w:name w:val="02A226C11245453E92FCF11CE82595BF"/>
    <w:rsid w:val="00087B5E"/>
  </w:style>
  <w:style w:type="paragraph" w:customStyle="1" w:styleId="7C301005FF354CA6A802757FAC5F5705">
    <w:name w:val="7C301005FF354CA6A802757FAC5F5705"/>
    <w:rsid w:val="00087B5E"/>
  </w:style>
  <w:style w:type="paragraph" w:customStyle="1" w:styleId="D7ADFABCDE7B49AAAE8A0ADB410A9953">
    <w:name w:val="D7ADFABCDE7B49AAAE8A0ADB410A9953"/>
    <w:rsid w:val="00087B5E"/>
  </w:style>
  <w:style w:type="paragraph" w:customStyle="1" w:styleId="F5BD64BEBD98404EB7AE2896F012CA0F">
    <w:name w:val="F5BD64BEBD98404EB7AE2896F012CA0F"/>
    <w:rsid w:val="00087B5E"/>
  </w:style>
  <w:style w:type="paragraph" w:customStyle="1" w:styleId="290A43DE2FBA4F6B8E1D69912298F8D8">
    <w:name w:val="290A43DE2FBA4F6B8E1D69912298F8D8"/>
    <w:rsid w:val="00087B5E"/>
  </w:style>
  <w:style w:type="paragraph" w:customStyle="1" w:styleId="86AFCA7F9E8B4F7E8745EAD330B2CA1D">
    <w:name w:val="86AFCA7F9E8B4F7E8745EAD330B2CA1D"/>
    <w:rsid w:val="00212856"/>
  </w:style>
  <w:style w:type="paragraph" w:customStyle="1" w:styleId="8A154D817D4E427693B61AF017F0DA32">
    <w:name w:val="8A154D817D4E427693B61AF017F0DA32"/>
    <w:rsid w:val="00212856"/>
  </w:style>
  <w:style w:type="paragraph" w:customStyle="1" w:styleId="D004134D318644AEBD1194CB56CAC30E">
    <w:name w:val="D004134D318644AEBD1194CB56CAC30E"/>
    <w:rsid w:val="00212856"/>
  </w:style>
  <w:style w:type="paragraph" w:customStyle="1" w:styleId="97D313C2BB314BA6913D40BBD5167336">
    <w:name w:val="97D313C2BB314BA6913D40BBD5167336"/>
    <w:rsid w:val="00212856"/>
  </w:style>
  <w:style w:type="paragraph" w:customStyle="1" w:styleId="FC8EBAB3DB6444BBA2D2BFE90F3BCABC">
    <w:name w:val="FC8EBAB3DB6444BBA2D2BFE90F3BCABC"/>
    <w:rsid w:val="00212856"/>
  </w:style>
  <w:style w:type="paragraph" w:customStyle="1" w:styleId="5A1CB3E1C9D94DA4AC3BE35999863B08">
    <w:name w:val="5A1CB3E1C9D94DA4AC3BE35999863B08"/>
    <w:rsid w:val="00212856"/>
  </w:style>
  <w:style w:type="paragraph" w:customStyle="1" w:styleId="23E87A8BC80944DB9EFCECB70F5489F3">
    <w:name w:val="23E87A8BC80944DB9EFCECB70F5489F3"/>
    <w:rsid w:val="00212856"/>
  </w:style>
  <w:style w:type="paragraph" w:customStyle="1" w:styleId="BB2B044867FE40A9AB463046E87663CD">
    <w:name w:val="BB2B044867FE40A9AB463046E87663CD"/>
    <w:rsid w:val="00212856"/>
  </w:style>
  <w:style w:type="paragraph" w:customStyle="1" w:styleId="A05BFDE03CA041929E58F1320C9373EB">
    <w:name w:val="A05BFDE03CA041929E58F1320C9373EB"/>
    <w:rsid w:val="00212856"/>
  </w:style>
  <w:style w:type="paragraph" w:customStyle="1" w:styleId="4F041FE7B0DD4EF1890E22EF3DBA2FFB">
    <w:name w:val="4F041FE7B0DD4EF1890E22EF3DBA2FFB"/>
    <w:rsid w:val="00212856"/>
  </w:style>
  <w:style w:type="paragraph" w:customStyle="1" w:styleId="5549980B1431424794455A39AAE4BBAD">
    <w:name w:val="5549980B1431424794455A39AAE4BBAD"/>
    <w:rsid w:val="00212856"/>
  </w:style>
  <w:style w:type="paragraph" w:customStyle="1" w:styleId="15E0CEA17C4D42D9BEF964C1FA2D2AAF">
    <w:name w:val="15E0CEA17C4D42D9BEF964C1FA2D2AAF"/>
    <w:rsid w:val="00212856"/>
  </w:style>
  <w:style w:type="paragraph" w:customStyle="1" w:styleId="5591DD2B61D8499B98F8B25D59ECF4EE">
    <w:name w:val="5591DD2B61D8499B98F8B25D59ECF4EE"/>
    <w:rsid w:val="00212856"/>
  </w:style>
  <w:style w:type="paragraph" w:customStyle="1" w:styleId="E6C62C082699448486872414EDA2DFF8">
    <w:name w:val="E6C62C082699448486872414EDA2DFF8"/>
    <w:rsid w:val="00212856"/>
  </w:style>
  <w:style w:type="paragraph" w:customStyle="1" w:styleId="CF56A543EACD44CF9EB25731B7D7EEA5">
    <w:name w:val="CF56A543EACD44CF9EB25731B7D7EEA5"/>
    <w:rsid w:val="00212856"/>
  </w:style>
  <w:style w:type="paragraph" w:customStyle="1" w:styleId="C1B70EC349BD4BF28F6E09E6A7DD015C">
    <w:name w:val="C1B70EC349BD4BF28F6E09E6A7DD015C"/>
    <w:rsid w:val="00212856"/>
  </w:style>
  <w:style w:type="paragraph" w:customStyle="1" w:styleId="04029A4B83C447B0B817C2ED2006B7CA">
    <w:name w:val="04029A4B83C447B0B817C2ED2006B7CA"/>
    <w:rsid w:val="00212856"/>
  </w:style>
  <w:style w:type="paragraph" w:customStyle="1" w:styleId="6D6457EBC667446298A804E1AB652DEE">
    <w:name w:val="6D6457EBC667446298A804E1AB652DEE"/>
    <w:rsid w:val="00212856"/>
  </w:style>
  <w:style w:type="paragraph" w:customStyle="1" w:styleId="32553F9CA3D547DAAE4F65A27F798770">
    <w:name w:val="32553F9CA3D547DAAE4F65A27F798770"/>
    <w:rsid w:val="00212856"/>
  </w:style>
  <w:style w:type="paragraph" w:customStyle="1" w:styleId="62AAB87482624654890AA05F29232145">
    <w:name w:val="62AAB87482624654890AA05F29232145"/>
    <w:rsid w:val="00212856"/>
  </w:style>
  <w:style w:type="paragraph" w:customStyle="1" w:styleId="3851B38E776940A48AD830FD5BA04D8A">
    <w:name w:val="3851B38E776940A48AD830FD5BA04D8A"/>
    <w:rsid w:val="00212856"/>
  </w:style>
  <w:style w:type="paragraph" w:customStyle="1" w:styleId="5B07751FCDCD42329A5AD074903AF5C6">
    <w:name w:val="5B07751FCDCD42329A5AD074903AF5C6"/>
    <w:rsid w:val="00212856"/>
  </w:style>
  <w:style w:type="paragraph" w:customStyle="1" w:styleId="460B084E7E6B4494A21906112267F4A4">
    <w:name w:val="460B084E7E6B4494A21906112267F4A4"/>
    <w:rsid w:val="00212856"/>
  </w:style>
  <w:style w:type="paragraph" w:customStyle="1" w:styleId="291ACC4828E04737AAEE4B0B83B719D3">
    <w:name w:val="291ACC4828E04737AAEE4B0B83B719D3"/>
    <w:rsid w:val="00212856"/>
  </w:style>
  <w:style w:type="paragraph" w:customStyle="1" w:styleId="2314D5AEFDCD40818E8818DD62F16CE6">
    <w:name w:val="2314D5AEFDCD40818E8818DD62F16CE6"/>
    <w:rsid w:val="002128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6CA1D-A94C-410E-8AB5-046FB5579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coordonnées.dotx</Template>
  <TotalTime>0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2022-05-17T09:10:00Z</dcterms:created>
  <dcterms:modified xsi:type="dcterms:W3CDTF">2022-05-17T09:10:00Z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